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4BE3A43D" w:rsidR="00AC67F0" w:rsidRPr="00133475" w:rsidRDefault="00AC67F0" w:rsidP="0012795B">
      <w:pPr>
        <w:spacing w:before="0"/>
      </w:pPr>
    </w:p>
    <w:p w14:paraId="7720966B" w14:textId="3837740B" w:rsidR="00BD608B" w:rsidRPr="00133475" w:rsidRDefault="00BD608B" w:rsidP="0012795B">
      <w:pPr>
        <w:spacing w:before="0"/>
      </w:pPr>
    </w:p>
    <w:p w14:paraId="426F6EE2" w14:textId="2A8404A4" w:rsidR="00CB16CD" w:rsidRPr="00133475" w:rsidRDefault="00CB16CD" w:rsidP="0012795B">
      <w:pPr>
        <w:spacing w:before="0"/>
      </w:pPr>
      <w:r w:rsidRPr="00133475">
        <w:t>KLASA:</w:t>
      </w:r>
      <w:r w:rsidR="00190814" w:rsidRPr="00133475">
        <w:t xml:space="preserve"> </w:t>
      </w:r>
      <w:r w:rsidR="0073022C" w:rsidRPr="00133475">
        <w:t>030-02/22-01/06</w:t>
      </w:r>
    </w:p>
    <w:p w14:paraId="47FDA77F" w14:textId="4BD09A13" w:rsidR="00CB16CD" w:rsidRPr="00133475" w:rsidRDefault="00CB16CD" w:rsidP="0012795B">
      <w:pPr>
        <w:spacing w:before="0"/>
      </w:pPr>
      <w:r w:rsidRPr="00133475">
        <w:t>UR.BROJ:</w:t>
      </w:r>
      <w:r w:rsidR="0073022C" w:rsidRPr="00133475">
        <w:t xml:space="preserve"> 2181-202-2-2/3-22-2</w:t>
      </w:r>
    </w:p>
    <w:p w14:paraId="15947981" w14:textId="77777777" w:rsidR="00CB16CD" w:rsidRPr="00133475" w:rsidRDefault="00CB16CD" w:rsidP="0012795B">
      <w:pPr>
        <w:spacing w:before="0"/>
      </w:pPr>
    </w:p>
    <w:p w14:paraId="426B9680" w14:textId="24D53B5C" w:rsidR="00BD608B" w:rsidRPr="00133475" w:rsidRDefault="00BD608B" w:rsidP="0012795B">
      <w:pPr>
        <w:spacing w:before="0"/>
      </w:pPr>
      <w:r w:rsidRPr="00133475">
        <w:t xml:space="preserve">Split, </w:t>
      </w:r>
      <w:r w:rsidR="0041379A" w:rsidRPr="00133475">
        <w:t>8</w:t>
      </w:r>
      <w:r w:rsidR="003A13CA" w:rsidRPr="00133475">
        <w:t>. prosinca</w:t>
      </w:r>
      <w:r w:rsidRPr="00133475">
        <w:t xml:space="preserve"> 202</w:t>
      </w:r>
      <w:r w:rsidR="00CB16CD" w:rsidRPr="00133475">
        <w:t>2</w:t>
      </w:r>
      <w:r w:rsidRPr="00133475">
        <w:t>. godine</w:t>
      </w:r>
    </w:p>
    <w:p w14:paraId="7871FCC2" w14:textId="77777777" w:rsidR="00057C4B" w:rsidRPr="00133475" w:rsidRDefault="00057C4B" w:rsidP="0012795B">
      <w:pPr>
        <w:spacing w:before="0"/>
      </w:pPr>
    </w:p>
    <w:p w14:paraId="49E93236" w14:textId="43FC791B" w:rsidR="00BD608B" w:rsidRPr="00133475" w:rsidRDefault="00CB16CD" w:rsidP="0012795B">
      <w:pPr>
        <w:spacing w:before="0"/>
        <w:jc w:val="right"/>
      </w:pPr>
      <w:r w:rsidRPr="00133475">
        <w:t>Senat Sveučilišta u Splitu</w:t>
      </w:r>
    </w:p>
    <w:p w14:paraId="52EA382B" w14:textId="218EA480" w:rsidR="00BD608B" w:rsidRPr="00133475" w:rsidRDefault="00BD608B" w:rsidP="0012795B">
      <w:pPr>
        <w:spacing w:before="0"/>
        <w:jc w:val="left"/>
      </w:pPr>
    </w:p>
    <w:p w14:paraId="401C0E44" w14:textId="70639276" w:rsidR="00BD608B" w:rsidRPr="00133475" w:rsidRDefault="00BD608B" w:rsidP="0012795B">
      <w:pPr>
        <w:spacing w:before="0"/>
        <w:rPr>
          <w:b/>
        </w:rPr>
      </w:pPr>
      <w:r w:rsidRPr="00133475">
        <w:rPr>
          <w:b/>
        </w:rPr>
        <w:t xml:space="preserve">Predmet: </w:t>
      </w:r>
      <w:r w:rsidR="005F1655" w:rsidRPr="00133475">
        <w:rPr>
          <w:b/>
        </w:rPr>
        <w:tab/>
        <w:t xml:space="preserve">Prijedlog </w:t>
      </w:r>
      <w:r w:rsidR="003B60BE" w:rsidRPr="00133475">
        <w:rPr>
          <w:b/>
        </w:rPr>
        <w:t>kandidata za n</w:t>
      </w:r>
      <w:r w:rsidR="005F1655" w:rsidRPr="00133475">
        <w:rPr>
          <w:b/>
        </w:rPr>
        <w:t>agrad</w:t>
      </w:r>
      <w:r w:rsidR="003B60BE" w:rsidRPr="00133475">
        <w:rPr>
          <w:b/>
        </w:rPr>
        <w:t>u</w:t>
      </w:r>
      <w:r w:rsidR="005F1655" w:rsidRPr="00133475">
        <w:rPr>
          <w:b/>
        </w:rPr>
        <w:t xml:space="preserve"> za znanost Sveučilišta u Splitu za </w:t>
      </w:r>
      <w:r w:rsidRPr="00133475">
        <w:rPr>
          <w:b/>
        </w:rPr>
        <w:t>202</w:t>
      </w:r>
      <w:r w:rsidR="00CB16CD" w:rsidRPr="00133475">
        <w:rPr>
          <w:b/>
        </w:rPr>
        <w:t>2</w:t>
      </w:r>
      <w:r w:rsidR="005F1655" w:rsidRPr="00133475">
        <w:rPr>
          <w:b/>
        </w:rPr>
        <w:t xml:space="preserve">. </w:t>
      </w:r>
      <w:r w:rsidR="00594205" w:rsidRPr="00133475">
        <w:rPr>
          <w:b/>
        </w:rPr>
        <w:t>g</w:t>
      </w:r>
      <w:r w:rsidR="005F1655" w:rsidRPr="00133475">
        <w:rPr>
          <w:b/>
        </w:rPr>
        <w:t>odinu</w:t>
      </w:r>
    </w:p>
    <w:p w14:paraId="7167B996" w14:textId="33479279" w:rsidR="00BD608B" w:rsidRPr="00133475" w:rsidRDefault="00BD608B" w:rsidP="0012795B">
      <w:pPr>
        <w:spacing w:before="0"/>
        <w:rPr>
          <w:b/>
        </w:rPr>
      </w:pPr>
    </w:p>
    <w:p w14:paraId="3E9FD05B" w14:textId="77777777" w:rsidR="00BD608B" w:rsidRPr="00133475" w:rsidRDefault="00BD608B" w:rsidP="0012795B">
      <w:pPr>
        <w:spacing w:before="0"/>
      </w:pPr>
      <w:r w:rsidRPr="00133475">
        <w:t>Poštovani,</w:t>
      </w:r>
    </w:p>
    <w:p w14:paraId="0E2AC9B9" w14:textId="77777777" w:rsidR="00BD608B" w:rsidRPr="00133475" w:rsidRDefault="00BD608B" w:rsidP="0012795B">
      <w:pPr>
        <w:spacing w:before="0"/>
      </w:pPr>
    </w:p>
    <w:p w14:paraId="3B178D18" w14:textId="3CFC962E" w:rsidR="00BD608B" w:rsidRPr="00133475" w:rsidRDefault="00BD608B" w:rsidP="0012795B">
      <w:pPr>
        <w:spacing w:before="0"/>
      </w:pPr>
      <w:r w:rsidRPr="00133475">
        <w:t xml:space="preserve">sukladno znanstvenoj produktivnosti </w:t>
      </w:r>
      <w:r w:rsidR="00057C4B" w:rsidRPr="00133475">
        <w:t xml:space="preserve">u 2021. godini </w:t>
      </w:r>
      <w:r w:rsidR="00613099" w:rsidRPr="00133475">
        <w:t>trenutno zaposlenih znanstvenika na Sveučilištu u Splitu</w:t>
      </w:r>
      <w:r w:rsidR="00560C8E" w:rsidRPr="00133475">
        <w:t xml:space="preserve">, </w:t>
      </w:r>
      <w:r w:rsidRPr="00133475">
        <w:t>Sveučilišna knjižnica je napravila rang liste sa znanstvenim radovima</w:t>
      </w:r>
      <w:r w:rsidR="00CB16CD" w:rsidRPr="00133475">
        <w:t xml:space="preserve"> </w:t>
      </w:r>
      <w:r w:rsidRPr="00133475">
        <w:t xml:space="preserve">indeksiranim u </w:t>
      </w:r>
      <w:proofErr w:type="spellStart"/>
      <w:r w:rsidRPr="00133475">
        <w:t>WoSCC</w:t>
      </w:r>
      <w:proofErr w:type="spellEnd"/>
      <w:r w:rsidRPr="00133475">
        <w:t xml:space="preserve"> i </w:t>
      </w:r>
      <w:proofErr w:type="spellStart"/>
      <w:r w:rsidRPr="00133475">
        <w:t>Scopus</w:t>
      </w:r>
      <w:proofErr w:type="spellEnd"/>
      <w:r w:rsidRPr="00133475">
        <w:t xml:space="preserve"> bazama podataka prema znanstvenim područjima kao temelj</w:t>
      </w:r>
      <w:r w:rsidR="00CB16CD" w:rsidRPr="00133475">
        <w:t xml:space="preserve"> </w:t>
      </w:r>
      <w:r w:rsidRPr="00133475">
        <w:t>za dodjelu Nagrade za znanost za 202</w:t>
      </w:r>
      <w:r w:rsidR="00594205" w:rsidRPr="00133475">
        <w:t>2</w:t>
      </w:r>
      <w:r w:rsidRPr="00133475">
        <w:t>. godinu. Uzimani su u obzir radovi s afilijacijom</w:t>
      </w:r>
      <w:r w:rsidR="00CB16CD" w:rsidRPr="00133475">
        <w:t xml:space="preserve"> </w:t>
      </w:r>
      <w:r w:rsidRPr="00133475">
        <w:t>Sveučilišta u Splitu.</w:t>
      </w:r>
    </w:p>
    <w:p w14:paraId="5427D877" w14:textId="77777777" w:rsidR="00BD608B" w:rsidRPr="00133475" w:rsidRDefault="00BD608B" w:rsidP="0012795B">
      <w:pPr>
        <w:spacing w:before="0"/>
      </w:pPr>
    </w:p>
    <w:p w14:paraId="23B61DB4" w14:textId="40757DC9" w:rsidR="00D22589" w:rsidRPr="00133475" w:rsidRDefault="003323D2" w:rsidP="0012795B">
      <w:pPr>
        <w:spacing w:before="0"/>
      </w:pPr>
      <w:r w:rsidRPr="00133475">
        <w:t>Formirana</w:t>
      </w:r>
      <w:r w:rsidR="00BD608B" w:rsidRPr="00133475">
        <w:t xml:space="preserve"> su povjerenstva za svako pojedino područje, koja su sačinjavali</w:t>
      </w:r>
      <w:r w:rsidR="00CB16CD" w:rsidRPr="00133475">
        <w:t xml:space="preserve"> </w:t>
      </w:r>
      <w:r w:rsidR="00BD608B" w:rsidRPr="00133475">
        <w:t>prodekani/zamjenici pročelnika nadležni za znanost na pojedinoj sastavnici na kojoj su</w:t>
      </w:r>
      <w:r w:rsidR="00CB16CD" w:rsidRPr="00133475">
        <w:t xml:space="preserve"> </w:t>
      </w:r>
      <w:r w:rsidR="00BD608B" w:rsidRPr="00133475">
        <w:t xml:space="preserve">zaposleni znanstvenici iz tog znanstvenog područja. </w:t>
      </w:r>
    </w:p>
    <w:p w14:paraId="1C9E4D52" w14:textId="2E873846" w:rsidR="00BD608B" w:rsidRPr="00133475" w:rsidRDefault="00BD608B" w:rsidP="0012795B">
      <w:pPr>
        <w:spacing w:before="0"/>
      </w:pPr>
    </w:p>
    <w:p w14:paraId="768B35F4" w14:textId="7316BB07" w:rsidR="00BD608B" w:rsidRPr="00133475" w:rsidRDefault="00BD608B" w:rsidP="0012795B">
      <w:pPr>
        <w:spacing w:before="0"/>
      </w:pPr>
      <w:r w:rsidRPr="00133475">
        <w:t>Prošlogodišnji dobitnici, bez obzira na postignute rezultate u 202</w:t>
      </w:r>
      <w:r w:rsidR="00CB16CD" w:rsidRPr="00133475">
        <w:t>1</w:t>
      </w:r>
      <w:r w:rsidRPr="00133475">
        <w:t>. godini, nisu mogli</w:t>
      </w:r>
      <w:r w:rsidR="00CB16CD" w:rsidRPr="00133475">
        <w:t xml:space="preserve"> </w:t>
      </w:r>
      <w:r w:rsidRPr="00133475">
        <w:t>sudjelovati.</w:t>
      </w:r>
    </w:p>
    <w:p w14:paraId="2BCF8E1B" w14:textId="77777777" w:rsidR="00BD608B" w:rsidRPr="00133475" w:rsidRDefault="00BD608B" w:rsidP="0012795B">
      <w:pPr>
        <w:spacing w:before="0"/>
      </w:pPr>
    </w:p>
    <w:p w14:paraId="2441DCA8" w14:textId="7341DE75" w:rsidR="00BD608B" w:rsidRPr="00133475" w:rsidRDefault="00BD608B" w:rsidP="0012795B">
      <w:pPr>
        <w:spacing w:before="0"/>
      </w:pPr>
      <w:r w:rsidRPr="00133475">
        <w:t>Uz broj objavljenih radova, pojedina povjerenstva primijenila su i dodatne kriterije</w:t>
      </w:r>
      <w:r w:rsidR="00CB16CD" w:rsidRPr="00133475">
        <w:t xml:space="preserve"> </w:t>
      </w:r>
      <w:r w:rsidRPr="00133475">
        <w:t>znanstvene izvrsnosti poput kvalitete časopisa, doprinosa radu (glavni i dopisni autor). Za</w:t>
      </w:r>
      <w:r w:rsidR="00CB16CD" w:rsidRPr="00133475">
        <w:t xml:space="preserve"> </w:t>
      </w:r>
      <w:r w:rsidRPr="00133475">
        <w:t xml:space="preserve">dodjelu nagrade u kategoriji znanstveni novaci, asistenti i </w:t>
      </w:r>
      <w:proofErr w:type="spellStart"/>
      <w:r w:rsidRPr="00133475">
        <w:t>poslijedoktorandi</w:t>
      </w:r>
      <w:proofErr w:type="spellEnd"/>
      <w:r w:rsidRPr="00133475">
        <w:t xml:space="preserve"> uzimani su u</w:t>
      </w:r>
      <w:r w:rsidR="00CB16CD" w:rsidRPr="00133475">
        <w:t xml:space="preserve"> </w:t>
      </w:r>
      <w:r w:rsidRPr="00133475">
        <w:t xml:space="preserve">obzir kandidati s minimalno 3 objavljena rada u </w:t>
      </w:r>
      <w:proofErr w:type="spellStart"/>
      <w:r w:rsidRPr="00133475">
        <w:t>WoSCC</w:t>
      </w:r>
      <w:proofErr w:type="spellEnd"/>
      <w:r w:rsidRPr="00133475">
        <w:t xml:space="preserve"> ili </w:t>
      </w:r>
      <w:proofErr w:type="spellStart"/>
      <w:r w:rsidRPr="00133475">
        <w:t>Scopus</w:t>
      </w:r>
      <w:proofErr w:type="spellEnd"/>
      <w:r w:rsidRPr="00133475">
        <w:t xml:space="preserve"> bazi, a kao dodatni</w:t>
      </w:r>
      <w:r w:rsidR="00CB16CD" w:rsidRPr="00133475">
        <w:t xml:space="preserve"> </w:t>
      </w:r>
      <w:r w:rsidRPr="00133475">
        <w:t>kriteriji kvaliteta časopisa i doprinos</w:t>
      </w:r>
      <w:r w:rsidR="00D2178F" w:rsidRPr="00133475">
        <w:t xml:space="preserve"> kandidata</w:t>
      </w:r>
      <w:r w:rsidRPr="00133475">
        <w:t xml:space="preserve"> radu.</w:t>
      </w:r>
    </w:p>
    <w:p w14:paraId="032242DD" w14:textId="77777777" w:rsidR="00BD608B" w:rsidRPr="00133475" w:rsidRDefault="00BD608B" w:rsidP="0012795B">
      <w:pPr>
        <w:spacing w:before="0"/>
      </w:pPr>
    </w:p>
    <w:p w14:paraId="553B46C1" w14:textId="5C268A19" w:rsidR="00BD608B" w:rsidRPr="00133475" w:rsidRDefault="00BD608B" w:rsidP="0012795B">
      <w:pPr>
        <w:spacing w:before="0"/>
      </w:pPr>
      <w:r w:rsidRPr="00133475">
        <w:t>Povjerenstva su predložila određeni broj kandidata za Nagradu za znanost</w:t>
      </w:r>
      <w:r w:rsidR="005208FB" w:rsidRPr="00133475">
        <w:t xml:space="preserve"> Sveučilišta u Splitu za 2022. godinu</w:t>
      </w:r>
      <w:r w:rsidRPr="00133475">
        <w:t>, vodeći računa o</w:t>
      </w:r>
      <w:r w:rsidR="00CB16CD" w:rsidRPr="00133475">
        <w:t xml:space="preserve"> </w:t>
      </w:r>
      <w:r w:rsidRPr="00133475">
        <w:t>ukupnom broju znanstvenika iz pojedinog područja.</w:t>
      </w:r>
    </w:p>
    <w:p w14:paraId="618617C7" w14:textId="77777777" w:rsidR="00C76DB0" w:rsidRPr="00133475" w:rsidRDefault="00C76DB0" w:rsidP="0012795B">
      <w:pPr>
        <w:spacing w:before="0"/>
      </w:pPr>
    </w:p>
    <w:p w14:paraId="5BCB03D9" w14:textId="224AE6DC" w:rsidR="00BD608B" w:rsidRPr="00133475" w:rsidRDefault="00BD608B" w:rsidP="0012795B">
      <w:pPr>
        <w:spacing w:before="0"/>
      </w:pPr>
    </w:p>
    <w:p w14:paraId="081058BC" w14:textId="79F63581" w:rsidR="00BD608B" w:rsidRPr="00133475" w:rsidRDefault="00BD608B" w:rsidP="0012795B">
      <w:pPr>
        <w:pStyle w:val="Odlomakpopisa"/>
        <w:numPr>
          <w:ilvl w:val="0"/>
          <w:numId w:val="5"/>
        </w:numPr>
        <w:spacing w:before="0"/>
        <w:ind w:left="426" w:hanging="426"/>
        <w:rPr>
          <w:b/>
        </w:rPr>
      </w:pPr>
      <w:r w:rsidRPr="00133475">
        <w:rPr>
          <w:b/>
        </w:rPr>
        <w:t xml:space="preserve">BIOMEDICINA I ZDRAVSTVO: </w:t>
      </w:r>
    </w:p>
    <w:p w14:paraId="71D2E30F" w14:textId="19753A8F" w:rsidR="00C76DB0" w:rsidRPr="00133475" w:rsidRDefault="00BF7DD5" w:rsidP="0012795B">
      <w:pPr>
        <w:spacing w:before="0"/>
      </w:pPr>
      <w:r w:rsidRPr="00133475">
        <w:t>p</w:t>
      </w:r>
      <w:r w:rsidR="00C76DB0" w:rsidRPr="00133475">
        <w:t>rof. dr. sc. Katarina Vukojević (Medicinski fakultet)</w:t>
      </w:r>
    </w:p>
    <w:p w14:paraId="5EFD8EF2" w14:textId="1A2BBE7C" w:rsidR="00C76DB0" w:rsidRPr="00133475" w:rsidRDefault="00BF7DD5" w:rsidP="0012795B">
      <w:pPr>
        <w:spacing w:before="0"/>
      </w:pPr>
      <w:r w:rsidRPr="00133475">
        <w:t>p</w:t>
      </w:r>
      <w:r w:rsidR="00C76DB0" w:rsidRPr="00133475">
        <w:t xml:space="preserve">rof. dr. sc. Ozren </w:t>
      </w:r>
      <w:proofErr w:type="spellStart"/>
      <w:r w:rsidR="00C76DB0" w:rsidRPr="00133475">
        <w:t>Polašek</w:t>
      </w:r>
      <w:proofErr w:type="spellEnd"/>
      <w:r w:rsidR="001C6D8E">
        <w:t xml:space="preserve"> </w:t>
      </w:r>
      <w:r w:rsidR="00C76DB0" w:rsidRPr="00133475">
        <w:t>(Medicinski fakultet)</w:t>
      </w:r>
    </w:p>
    <w:p w14:paraId="5DA81E0C" w14:textId="37B48F59" w:rsidR="00CB16CD" w:rsidRPr="00133475" w:rsidRDefault="00BF7DD5" w:rsidP="0012795B">
      <w:pPr>
        <w:spacing w:before="0"/>
      </w:pPr>
      <w:r w:rsidRPr="00133475">
        <w:t>i</w:t>
      </w:r>
      <w:r w:rsidR="00F66D51" w:rsidRPr="00133475">
        <w:t xml:space="preserve">zv. prof. dr. sc. </w:t>
      </w:r>
      <w:r w:rsidR="00CB16CD" w:rsidRPr="00133475">
        <w:t>Zenon Pogorelić</w:t>
      </w:r>
      <w:r w:rsidR="001C6D8E">
        <w:t xml:space="preserve"> </w:t>
      </w:r>
      <w:r w:rsidR="00CB16CD" w:rsidRPr="00133475">
        <w:t>(Medicinski fakultet)</w:t>
      </w:r>
    </w:p>
    <w:p w14:paraId="719D7C3A" w14:textId="77777777" w:rsidR="00C76DB0" w:rsidRPr="00133475" w:rsidRDefault="00C76DB0" w:rsidP="0012795B">
      <w:pPr>
        <w:spacing w:before="0"/>
      </w:pPr>
    </w:p>
    <w:p w14:paraId="33C98654" w14:textId="77777777" w:rsidR="00CB16CD" w:rsidRPr="00133475" w:rsidRDefault="00CB16CD" w:rsidP="0012795B">
      <w:pPr>
        <w:pStyle w:val="Odlomakpopisa"/>
        <w:numPr>
          <w:ilvl w:val="0"/>
          <w:numId w:val="5"/>
        </w:numPr>
        <w:spacing w:before="0"/>
        <w:ind w:left="426" w:hanging="426"/>
        <w:rPr>
          <w:b/>
        </w:rPr>
      </w:pPr>
      <w:r w:rsidRPr="00133475">
        <w:rPr>
          <w:b/>
        </w:rPr>
        <w:t>DRUŠTVENE ZNANOSTI</w:t>
      </w:r>
    </w:p>
    <w:p w14:paraId="52F578C2" w14:textId="268BE496" w:rsidR="00C76DB0" w:rsidRPr="00133475" w:rsidRDefault="00BF7DD5" w:rsidP="0012795B">
      <w:pPr>
        <w:spacing w:before="0"/>
      </w:pPr>
      <w:r w:rsidRPr="00133475">
        <w:t>d</w:t>
      </w:r>
      <w:r w:rsidR="00C76DB0" w:rsidRPr="00133475">
        <w:t xml:space="preserve">r.sc. Šime </w:t>
      </w:r>
      <w:proofErr w:type="spellStart"/>
      <w:r w:rsidR="00C76DB0" w:rsidRPr="00133475">
        <w:t>Veršić</w:t>
      </w:r>
      <w:proofErr w:type="spellEnd"/>
      <w:r w:rsidR="00C76DB0" w:rsidRPr="00133475">
        <w:t xml:space="preserve"> (Kineziološki fakultet)</w:t>
      </w:r>
    </w:p>
    <w:p w14:paraId="553314EA" w14:textId="66D15E7C" w:rsidR="00CB16CD" w:rsidRPr="00133475" w:rsidRDefault="00BF7DD5" w:rsidP="0012795B">
      <w:pPr>
        <w:spacing w:before="0"/>
      </w:pPr>
      <w:r w:rsidRPr="00133475">
        <w:t>d</w:t>
      </w:r>
      <w:r w:rsidR="00057C4B" w:rsidRPr="00133475">
        <w:t xml:space="preserve">oc. dr. sc. Ante Mandić </w:t>
      </w:r>
      <w:r w:rsidR="00CB16CD" w:rsidRPr="00133475">
        <w:t>(Ekonomski fakultet)</w:t>
      </w:r>
    </w:p>
    <w:p w14:paraId="3D6DA199" w14:textId="09229CE8" w:rsidR="00C76DB0" w:rsidRPr="00133475" w:rsidRDefault="00BF7DD5" w:rsidP="0012795B">
      <w:pPr>
        <w:spacing w:before="0"/>
      </w:pPr>
      <w:r w:rsidRPr="00133475">
        <w:t>i</w:t>
      </w:r>
      <w:r w:rsidR="00F66D51" w:rsidRPr="00133475">
        <w:t xml:space="preserve">zv. prof. dr. sc. </w:t>
      </w:r>
      <w:r w:rsidR="00CB16CD" w:rsidRPr="00133475">
        <w:t>Ina Reić Ercegovac (Filozofski fakultet)</w:t>
      </w:r>
    </w:p>
    <w:p w14:paraId="23B62B07" w14:textId="7D857A40" w:rsidR="00CB16CD" w:rsidRPr="00133475" w:rsidRDefault="00CB16CD" w:rsidP="0012795B">
      <w:pPr>
        <w:spacing w:before="0"/>
      </w:pPr>
    </w:p>
    <w:p w14:paraId="0FBF1E9C" w14:textId="64326606" w:rsidR="00C76DB0" w:rsidRPr="00133475" w:rsidRDefault="00C76DB0" w:rsidP="0012795B">
      <w:pPr>
        <w:spacing w:before="0"/>
      </w:pPr>
    </w:p>
    <w:p w14:paraId="7C80DFD9" w14:textId="771888B5" w:rsidR="00C76DB0" w:rsidRPr="00133475" w:rsidRDefault="00C76DB0" w:rsidP="0012795B">
      <w:pPr>
        <w:spacing w:before="0"/>
      </w:pPr>
    </w:p>
    <w:p w14:paraId="034171C8" w14:textId="77777777" w:rsidR="00C76DB0" w:rsidRPr="00133475" w:rsidRDefault="00C76DB0" w:rsidP="0012795B">
      <w:pPr>
        <w:spacing w:before="0"/>
      </w:pPr>
    </w:p>
    <w:p w14:paraId="37FA2273" w14:textId="77777777" w:rsidR="00C76DB0" w:rsidRPr="00133475" w:rsidRDefault="00C76DB0" w:rsidP="0012795B">
      <w:pPr>
        <w:pStyle w:val="Odlomakpopisa"/>
        <w:numPr>
          <w:ilvl w:val="0"/>
          <w:numId w:val="5"/>
        </w:numPr>
        <w:spacing w:before="0"/>
        <w:ind w:left="426" w:hanging="426"/>
        <w:rPr>
          <w:b/>
        </w:rPr>
      </w:pPr>
      <w:r w:rsidRPr="00133475">
        <w:rPr>
          <w:b/>
        </w:rPr>
        <w:lastRenderedPageBreak/>
        <w:t>TEHNIČKE ZNANOSTI</w:t>
      </w:r>
    </w:p>
    <w:p w14:paraId="514BF707" w14:textId="5A6006B2" w:rsidR="00C76DB0" w:rsidRPr="00133475" w:rsidRDefault="00BF7DD5" w:rsidP="0012795B">
      <w:pPr>
        <w:spacing w:before="0"/>
      </w:pPr>
      <w:r w:rsidRPr="00133475">
        <w:t>d</w:t>
      </w:r>
      <w:r w:rsidR="00C76DB0" w:rsidRPr="00133475">
        <w:t>oc. dr. sc. Katarina Rogulj (Fakultet građevinarstva, arhitekture i geodezije)</w:t>
      </w:r>
    </w:p>
    <w:p w14:paraId="1F3FC1DC" w14:textId="2CB0ADD4" w:rsidR="00C76DB0" w:rsidRPr="00133475" w:rsidRDefault="00BF7DD5" w:rsidP="0012795B">
      <w:pPr>
        <w:spacing w:before="0"/>
      </w:pPr>
      <w:r w:rsidRPr="00133475">
        <w:t>d</w:t>
      </w:r>
      <w:r w:rsidR="00C76DB0" w:rsidRPr="00133475">
        <w:t>oc. dr. sc. Luka Vukić (Pomorski fakultet)</w:t>
      </w:r>
    </w:p>
    <w:p w14:paraId="1208614F" w14:textId="7356D1A8" w:rsidR="00C76DB0" w:rsidRPr="00133475" w:rsidRDefault="00BF7DD5" w:rsidP="0012795B">
      <w:pPr>
        <w:spacing w:before="0"/>
      </w:pPr>
      <w:r w:rsidRPr="00133475">
        <w:t>p</w:t>
      </w:r>
      <w:r w:rsidR="00C76DB0" w:rsidRPr="00133475">
        <w:t>rof. dr. sc. Dražan Jozić (Kemijsko-tehnološki fakultet)</w:t>
      </w:r>
    </w:p>
    <w:p w14:paraId="6689CAC5" w14:textId="393BBFFE" w:rsidR="00C76DB0" w:rsidRPr="00133475" w:rsidRDefault="00BF7DD5" w:rsidP="0012795B">
      <w:pPr>
        <w:spacing w:before="0"/>
      </w:pPr>
      <w:r w:rsidRPr="00133475">
        <w:t>i</w:t>
      </w:r>
      <w:r w:rsidR="00C76DB0" w:rsidRPr="00133475">
        <w:t xml:space="preserve">zv. prof. dr. sc. Josip </w:t>
      </w:r>
      <w:proofErr w:type="spellStart"/>
      <w:r w:rsidR="00C76DB0" w:rsidRPr="00133475">
        <w:t>Lorincz</w:t>
      </w:r>
      <w:proofErr w:type="spellEnd"/>
      <w:r w:rsidR="00C76DB0" w:rsidRPr="00133475">
        <w:t xml:space="preserve"> (Fakultet elektrotehnike strojarstva i brodogradnje)</w:t>
      </w:r>
    </w:p>
    <w:p w14:paraId="38D502F5" w14:textId="6014253E" w:rsidR="00C76DB0" w:rsidRPr="00133475" w:rsidRDefault="00C76DB0" w:rsidP="0012795B">
      <w:pPr>
        <w:spacing w:before="0"/>
      </w:pPr>
    </w:p>
    <w:p w14:paraId="57255D97" w14:textId="77777777" w:rsidR="00C76DB0" w:rsidRPr="00133475" w:rsidRDefault="00C76DB0" w:rsidP="0012795B">
      <w:pPr>
        <w:pStyle w:val="Odlomakpopisa"/>
        <w:numPr>
          <w:ilvl w:val="0"/>
          <w:numId w:val="5"/>
        </w:numPr>
        <w:spacing w:before="0"/>
        <w:ind w:left="426" w:hanging="426"/>
        <w:rPr>
          <w:b/>
        </w:rPr>
      </w:pPr>
      <w:r w:rsidRPr="00133475">
        <w:rPr>
          <w:b/>
        </w:rPr>
        <w:t>PRIRODNE ZNANOSTI</w:t>
      </w:r>
    </w:p>
    <w:p w14:paraId="75A5BFE2" w14:textId="1788CB19" w:rsidR="00C76DB0" w:rsidRPr="00133475" w:rsidRDefault="00BF7DD5" w:rsidP="0012795B">
      <w:pPr>
        <w:spacing w:before="0"/>
      </w:pPr>
      <w:r w:rsidRPr="00133475">
        <w:t>p</w:t>
      </w:r>
      <w:r w:rsidR="00C76DB0" w:rsidRPr="00133475">
        <w:t>rof. dr. sc. Igor Jerković (Kemijsko-tehnološki fakultet)</w:t>
      </w:r>
    </w:p>
    <w:p w14:paraId="4F84457E" w14:textId="516A48CC" w:rsidR="00C76DB0" w:rsidRPr="00133475" w:rsidRDefault="00BF7DD5" w:rsidP="0012795B">
      <w:pPr>
        <w:spacing w:before="0"/>
      </w:pPr>
      <w:r w:rsidRPr="00133475">
        <w:t>p</w:t>
      </w:r>
      <w:r w:rsidR="00C76DB0" w:rsidRPr="00133475">
        <w:t xml:space="preserve">rof. dr. sc. Valerija </w:t>
      </w:r>
      <w:proofErr w:type="spellStart"/>
      <w:r w:rsidR="00C76DB0" w:rsidRPr="00133475">
        <w:t>Dunkić</w:t>
      </w:r>
      <w:proofErr w:type="spellEnd"/>
      <w:r w:rsidR="00C76DB0" w:rsidRPr="00133475">
        <w:t xml:space="preserve"> (Prirodoslovno matematički fakultet)</w:t>
      </w:r>
    </w:p>
    <w:p w14:paraId="383B6726" w14:textId="77777777" w:rsidR="00C76DB0" w:rsidRPr="00133475" w:rsidRDefault="00C76DB0" w:rsidP="0012795B">
      <w:pPr>
        <w:spacing w:before="0"/>
      </w:pPr>
    </w:p>
    <w:p w14:paraId="33D329E3" w14:textId="6FD36988" w:rsidR="00C76DB0" w:rsidRPr="00133475" w:rsidRDefault="00C76DB0" w:rsidP="0012795B">
      <w:pPr>
        <w:pStyle w:val="Odlomakpopisa"/>
        <w:numPr>
          <w:ilvl w:val="0"/>
          <w:numId w:val="5"/>
        </w:numPr>
        <w:spacing w:before="0"/>
        <w:ind w:left="426" w:hanging="426"/>
        <w:rPr>
          <w:b/>
        </w:rPr>
      </w:pPr>
      <w:r w:rsidRPr="00133475">
        <w:rPr>
          <w:b/>
        </w:rPr>
        <w:t>BIOTEHNIČKE ZNANOSTI</w:t>
      </w:r>
    </w:p>
    <w:p w14:paraId="46FAB571" w14:textId="08CC936F" w:rsidR="00C76DB0" w:rsidRPr="00133475" w:rsidRDefault="00BF7DD5" w:rsidP="0012795B">
      <w:pPr>
        <w:spacing w:before="0"/>
      </w:pPr>
      <w:r w:rsidRPr="00133475">
        <w:t>d</w:t>
      </w:r>
      <w:r w:rsidR="00C76DB0" w:rsidRPr="00133475">
        <w:t>oc. dr. sc. Željka Trumbić (Sveučilišni Odjel za studije mora)</w:t>
      </w:r>
    </w:p>
    <w:p w14:paraId="38F73FE3" w14:textId="77777777" w:rsidR="00C76DB0" w:rsidRPr="00133475" w:rsidRDefault="00C76DB0" w:rsidP="0012795B">
      <w:pPr>
        <w:spacing w:before="0"/>
      </w:pPr>
    </w:p>
    <w:p w14:paraId="0D98C90A" w14:textId="77777777" w:rsidR="00C76DB0" w:rsidRPr="00133475" w:rsidRDefault="00C76DB0" w:rsidP="0012795B">
      <w:pPr>
        <w:pStyle w:val="Odlomakpopisa"/>
        <w:numPr>
          <w:ilvl w:val="0"/>
          <w:numId w:val="5"/>
        </w:numPr>
        <w:spacing w:before="0"/>
        <w:ind w:left="426" w:hanging="426"/>
        <w:rPr>
          <w:b/>
        </w:rPr>
      </w:pPr>
      <w:r w:rsidRPr="00133475">
        <w:rPr>
          <w:b/>
        </w:rPr>
        <w:t>INTERDISCIPLINARNO PODRUČJE</w:t>
      </w:r>
    </w:p>
    <w:p w14:paraId="396534AA" w14:textId="6E2D4F6B" w:rsidR="00C76DB0" w:rsidRPr="00133475" w:rsidRDefault="00BF7DD5" w:rsidP="0012795B">
      <w:pPr>
        <w:spacing w:before="0"/>
      </w:pPr>
      <w:r w:rsidRPr="00133475">
        <w:t>p</w:t>
      </w:r>
      <w:r w:rsidR="00C76DB0" w:rsidRPr="00133475">
        <w:t>rof. dr. sc. Nikša Jajac (Fakultet građevinarstva, arhitekture i geodezije)</w:t>
      </w:r>
    </w:p>
    <w:p w14:paraId="1E9D731A" w14:textId="2641C688" w:rsidR="00CB16CD" w:rsidRPr="00133475" w:rsidRDefault="00CB16CD" w:rsidP="0012795B">
      <w:pPr>
        <w:spacing w:before="0"/>
      </w:pPr>
    </w:p>
    <w:p w14:paraId="195571D5" w14:textId="77777777" w:rsidR="00CB16CD" w:rsidRPr="00133475" w:rsidRDefault="00CB16CD" w:rsidP="0012795B">
      <w:pPr>
        <w:pStyle w:val="Odlomakpopisa"/>
        <w:numPr>
          <w:ilvl w:val="0"/>
          <w:numId w:val="5"/>
        </w:numPr>
        <w:spacing w:before="0"/>
        <w:ind w:left="426" w:hanging="426"/>
        <w:rPr>
          <w:b/>
        </w:rPr>
      </w:pPr>
      <w:r w:rsidRPr="00133475">
        <w:rPr>
          <w:b/>
        </w:rPr>
        <w:t>HUMANISTIČKO PODRUČJE</w:t>
      </w:r>
    </w:p>
    <w:p w14:paraId="4E47FB73" w14:textId="26685E3A" w:rsidR="00CB16CD" w:rsidRPr="00133475" w:rsidRDefault="00BF7DD5" w:rsidP="0012795B">
      <w:pPr>
        <w:spacing w:before="0"/>
      </w:pPr>
      <w:r w:rsidRPr="00133475">
        <w:t>p</w:t>
      </w:r>
      <w:r w:rsidR="00F66D51" w:rsidRPr="00133475">
        <w:t>rof. dr. sc.</w:t>
      </w:r>
      <w:r w:rsidR="00CB16CD" w:rsidRPr="00133475">
        <w:t xml:space="preserve"> </w:t>
      </w:r>
      <w:proofErr w:type="spellStart"/>
      <w:r w:rsidR="00CB16CD" w:rsidRPr="00133475">
        <w:t>Eldi</w:t>
      </w:r>
      <w:proofErr w:type="spellEnd"/>
      <w:r w:rsidR="00CB16CD" w:rsidRPr="00133475">
        <w:t xml:space="preserve"> Grubišić </w:t>
      </w:r>
      <w:proofErr w:type="spellStart"/>
      <w:r w:rsidR="00CB16CD" w:rsidRPr="00133475">
        <w:t>Pulišelić</w:t>
      </w:r>
      <w:proofErr w:type="spellEnd"/>
      <w:r w:rsidR="00CB16CD" w:rsidRPr="00133475">
        <w:t xml:space="preserve"> (Filozofski fakultet)</w:t>
      </w:r>
    </w:p>
    <w:p w14:paraId="0033DB20" w14:textId="77777777" w:rsidR="00C76DB0" w:rsidRPr="00133475" w:rsidRDefault="00C76DB0" w:rsidP="0012795B">
      <w:pPr>
        <w:spacing w:before="0"/>
      </w:pPr>
    </w:p>
    <w:p w14:paraId="4F9D0775" w14:textId="77777777" w:rsidR="00C76DB0" w:rsidRPr="00133475" w:rsidRDefault="00C76DB0" w:rsidP="0012795B">
      <w:pPr>
        <w:pStyle w:val="Odlomakpopisa"/>
        <w:numPr>
          <w:ilvl w:val="0"/>
          <w:numId w:val="5"/>
        </w:numPr>
        <w:spacing w:before="0"/>
        <w:ind w:left="426" w:hanging="426"/>
        <w:rPr>
          <w:b/>
        </w:rPr>
      </w:pPr>
      <w:r w:rsidRPr="00133475">
        <w:rPr>
          <w:b/>
        </w:rPr>
        <w:t>KATEGORIJA MLADI ZNANSTVENICI</w:t>
      </w:r>
    </w:p>
    <w:p w14:paraId="58521496" w14:textId="54F14BED" w:rsidR="00C76DB0" w:rsidRPr="00133475" w:rsidRDefault="00C76DB0" w:rsidP="0012795B">
      <w:pPr>
        <w:spacing w:before="0"/>
      </w:pPr>
      <w:r w:rsidRPr="00133475">
        <w:t xml:space="preserve">Marko </w:t>
      </w:r>
      <w:proofErr w:type="spellStart"/>
      <w:r w:rsidRPr="00133475">
        <w:t>Kumrić</w:t>
      </w:r>
      <w:proofErr w:type="spellEnd"/>
      <w:r w:rsidR="007373DF" w:rsidRPr="00133475">
        <w:t xml:space="preserve"> </w:t>
      </w:r>
      <w:r w:rsidRPr="00133475">
        <w:t>(Medicinski fakultet)</w:t>
      </w:r>
    </w:p>
    <w:p w14:paraId="32C8357B" w14:textId="77777777" w:rsidR="00C76DB0" w:rsidRPr="00133475" w:rsidRDefault="00C76DB0" w:rsidP="0012795B">
      <w:pPr>
        <w:spacing w:before="0"/>
      </w:pPr>
      <w:r w:rsidRPr="00133475">
        <w:t>Toni Modrić (Kineziološki fakultet)</w:t>
      </w:r>
    </w:p>
    <w:p w14:paraId="07DED911" w14:textId="77777777" w:rsidR="00C76DB0" w:rsidRPr="00133475" w:rsidRDefault="00C76DB0" w:rsidP="0012795B">
      <w:pPr>
        <w:spacing w:before="0"/>
      </w:pPr>
      <w:r w:rsidRPr="00133475">
        <w:t xml:space="preserve">Marija </w:t>
      </w:r>
      <w:proofErr w:type="spellStart"/>
      <w:r w:rsidRPr="00133475">
        <w:t>Nazlić</w:t>
      </w:r>
      <w:proofErr w:type="spellEnd"/>
      <w:r w:rsidRPr="00133475">
        <w:t xml:space="preserve"> (Prirodoslovno matematički fakultet) </w:t>
      </w:r>
    </w:p>
    <w:p w14:paraId="03A06028" w14:textId="09FE8C84" w:rsidR="00C76DB0" w:rsidRPr="00133475" w:rsidRDefault="00C76DB0" w:rsidP="0012795B">
      <w:pPr>
        <w:spacing w:before="0"/>
      </w:pPr>
      <w:r w:rsidRPr="00133475">
        <w:t>dr. sc. Ana Šušnjara (Fakultet elektrotehnike strojarstva i brodogradnje)</w:t>
      </w:r>
    </w:p>
    <w:p w14:paraId="563401B9" w14:textId="48EFCE3F" w:rsidR="00C76DB0" w:rsidRPr="00133475" w:rsidRDefault="00C76DB0" w:rsidP="0012795B">
      <w:pPr>
        <w:spacing w:before="0"/>
      </w:pPr>
      <w:r w:rsidRPr="00133475">
        <w:t>Martina Čagalj (Sveučilišni odjel za studije mora)</w:t>
      </w:r>
    </w:p>
    <w:p w14:paraId="0470F046" w14:textId="78BD3373" w:rsidR="00BD608B" w:rsidRPr="00133475" w:rsidRDefault="00BD608B" w:rsidP="0012795B">
      <w:pPr>
        <w:spacing w:before="0"/>
      </w:pPr>
    </w:p>
    <w:p w14:paraId="0D6BC4EE" w14:textId="77777777" w:rsidR="00637912" w:rsidRPr="00133475" w:rsidRDefault="00637912" w:rsidP="0012795B">
      <w:pPr>
        <w:spacing w:before="0"/>
      </w:pPr>
    </w:p>
    <w:p w14:paraId="222F884C" w14:textId="148C7DD0" w:rsidR="00A15ACD" w:rsidRPr="00133475" w:rsidRDefault="00A15ACD" w:rsidP="0012795B">
      <w:pPr>
        <w:spacing w:before="0"/>
      </w:pPr>
    </w:p>
    <w:p w14:paraId="36DA8ED8" w14:textId="13D85A3B" w:rsidR="00A15ACD" w:rsidRPr="00133475" w:rsidRDefault="00594205" w:rsidP="0012795B">
      <w:pPr>
        <w:spacing w:before="0"/>
        <w:ind w:left="6096" w:firstLine="256"/>
        <w:jc w:val="left"/>
        <w:rPr>
          <w:b/>
        </w:rPr>
      </w:pPr>
      <w:r w:rsidRPr="00133475">
        <w:rPr>
          <w:b/>
        </w:rPr>
        <w:t>REKTOR</w:t>
      </w:r>
    </w:p>
    <w:p w14:paraId="79A6C863" w14:textId="77777777" w:rsidR="00A15ACD" w:rsidRPr="0012795B" w:rsidRDefault="00A15ACD" w:rsidP="0012795B">
      <w:pPr>
        <w:spacing w:before="0"/>
        <w:ind w:left="4111"/>
        <w:jc w:val="left"/>
        <w:rPr>
          <w:sz w:val="12"/>
          <w:szCs w:val="12"/>
        </w:rPr>
      </w:pPr>
    </w:p>
    <w:p w14:paraId="0E626897" w14:textId="4B955746" w:rsidR="00A15ACD" w:rsidRPr="00133475" w:rsidRDefault="00A15ACD" w:rsidP="0012795B">
      <w:pPr>
        <w:spacing w:before="0"/>
        <w:ind w:left="4111"/>
        <w:jc w:val="left"/>
      </w:pPr>
      <w:r w:rsidRPr="00133475">
        <w:tab/>
      </w:r>
      <w:r w:rsidR="0012795B">
        <w:tab/>
      </w:r>
      <w:r w:rsidR="0012795B">
        <w:tab/>
      </w:r>
      <w:r w:rsidRPr="00133475">
        <w:tab/>
        <w:t>prof. dr. sc. Dragan Ljutić</w:t>
      </w:r>
    </w:p>
    <w:p w14:paraId="6CC362DC" w14:textId="77777777" w:rsidR="00A15ACD" w:rsidRPr="00133475" w:rsidRDefault="00A15ACD" w:rsidP="0012795B">
      <w:pPr>
        <w:spacing w:before="0"/>
      </w:pPr>
    </w:p>
    <w:sectPr w:rsidR="00A15ACD" w:rsidRPr="00133475" w:rsidSect="00320EA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799" w:right="1418" w:bottom="1134" w:left="1418" w:header="567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62E9E" w14:textId="77777777" w:rsidR="00BE1FAF" w:rsidRDefault="00BE1FAF">
      <w:r>
        <w:separator/>
      </w:r>
    </w:p>
  </w:endnote>
  <w:endnote w:type="continuationSeparator" w:id="0">
    <w:p w14:paraId="36138897" w14:textId="77777777" w:rsidR="00BE1FAF" w:rsidRDefault="00BE1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B97CB" w14:textId="77777777" w:rsidR="00132D78" w:rsidRDefault="00132D7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546F9" w14:textId="23054B66" w:rsidR="00F94A5B" w:rsidRDefault="00E519EF" w:rsidP="00F94A5B">
    <w:pPr>
      <w:pStyle w:val="Podnoje"/>
      <w:spacing w:before="120" w:after="840"/>
      <w:jc w:val="right"/>
    </w:pPr>
    <w:r w:rsidRPr="00F94A5B">
      <w:rPr>
        <w:sz w:val="22"/>
        <w:szCs w:val="22"/>
      </w:rPr>
      <w:fldChar w:fldCharType="begin"/>
    </w:r>
    <w:r w:rsidR="00F94A5B" w:rsidRPr="00F94A5B">
      <w:rPr>
        <w:sz w:val="22"/>
        <w:szCs w:val="22"/>
      </w:rPr>
      <w:instrText>PAGE   \* MERGEFORMAT</w:instrText>
    </w:r>
    <w:r w:rsidRPr="00F94A5B">
      <w:rPr>
        <w:sz w:val="22"/>
        <w:szCs w:val="22"/>
      </w:rPr>
      <w:fldChar w:fldCharType="separate"/>
    </w:r>
    <w:r w:rsidR="00F90955">
      <w:rPr>
        <w:noProof/>
        <w:sz w:val="22"/>
        <w:szCs w:val="22"/>
      </w:rPr>
      <w:t>2</w:t>
    </w:r>
    <w:r w:rsidRPr="00F94A5B">
      <w:rPr>
        <w:sz w:val="22"/>
        <w:szCs w:val="22"/>
      </w:rPr>
      <w:fldChar w:fldCharType="end"/>
    </w:r>
  </w:p>
  <w:p w14:paraId="44EAFD9C" w14:textId="77777777" w:rsidR="00ED5196" w:rsidRPr="00E06A0A" w:rsidRDefault="00ED5196" w:rsidP="009E0D20">
    <w:pPr>
      <w:pStyle w:val="Podnoje"/>
      <w:spacing w:before="200"/>
      <w:jc w:val="left"/>
      <w:rPr>
        <w:rFonts w:ascii="Verdana" w:hAnsi="Verdana" w:cs="Arial"/>
        <w:noProof/>
        <w:color w:val="333399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F31CB" w14:textId="77777777" w:rsidR="00681625" w:rsidRPr="00817248" w:rsidRDefault="00681625" w:rsidP="00817248">
    <w:pPr>
      <w:jc w:val="right"/>
      <w:rPr>
        <w:rFonts w:ascii="Calibri" w:hAnsi="Calibri" w:cs="Calibri"/>
        <w:sz w:val="22"/>
        <w:szCs w:val="22"/>
      </w:rPr>
    </w:pPr>
  </w:p>
  <w:p w14:paraId="7C430347" w14:textId="19DDBF00" w:rsidR="00320EA1" w:rsidRPr="00E25E71" w:rsidRDefault="009A053B" w:rsidP="002D3D61">
    <w:pPr>
      <w:pStyle w:val="Podnoje"/>
      <w:spacing w:before="200"/>
      <w:jc w:val="center"/>
      <w:rPr>
        <w:rFonts w:ascii="Verdana" w:hAnsi="Verdana" w:cs="Arial"/>
        <w:noProof/>
        <w:color w:val="333399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847E0C5" wp14:editId="07777777">
              <wp:simplePos x="0" y="0"/>
              <wp:positionH relativeFrom="column">
                <wp:posOffset>-1905</wp:posOffset>
              </wp:positionH>
              <wp:positionV relativeFrom="paragraph">
                <wp:posOffset>62230</wp:posOffset>
              </wp:positionV>
              <wp:extent cx="5756910" cy="6350"/>
              <wp:effectExtent l="0" t="0" r="34290" b="31750"/>
              <wp:wrapNone/>
              <wp:docPr id="3" name="Ravni povezni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6910" cy="635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wp14="http://schemas.microsoft.com/office/word/2010/wordml">
          <w:pict w14:anchorId="314AB7AD">
            <v:line id="Ravni poveznik 3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339" strokeweight="2pt" from="-.15pt,4.9pt" to="453.15pt,5.4pt" w14:anchorId="5515A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"/>
          </w:pict>
        </mc:Fallback>
      </mc:AlternateContent>
    </w:r>
    <w:r w:rsidR="00320EA1" w:rsidRPr="00E06A0A">
      <w:rPr>
        <w:rFonts w:ascii="Verdana" w:hAnsi="Verdana" w:cs="Arial"/>
        <w:noProof/>
        <w:color w:val="333399"/>
        <w:spacing w:val="7"/>
        <w:sz w:val="16"/>
        <w:szCs w:val="16"/>
      </w:rPr>
      <w:t xml:space="preserve">Sveučilište u Splitu </w:t>
    </w:r>
    <w:r w:rsidR="00320EA1" w:rsidRPr="00E06A0A">
      <w:rPr>
        <w:rFonts w:ascii="Wingdings" w:hAnsi="Wingdings" w:cs="Arial"/>
        <w:noProof/>
        <w:color w:val="333399"/>
        <w:spacing w:val="7"/>
        <w:sz w:val="12"/>
        <w:szCs w:val="12"/>
      </w:rPr>
      <w:t></w:t>
    </w:r>
    <w:r w:rsidR="00320EA1" w:rsidRPr="00E06A0A">
      <w:rPr>
        <w:rFonts w:ascii="Verdana" w:hAnsi="Verdana" w:cs="Arial"/>
        <w:noProof/>
        <w:color w:val="333399"/>
        <w:spacing w:val="7"/>
        <w:sz w:val="16"/>
        <w:szCs w:val="16"/>
      </w:rPr>
      <w:t xml:space="preserve"> </w:t>
    </w:r>
    <w:r w:rsidR="00F90955">
      <w:rPr>
        <w:rFonts w:ascii="Verdana" w:hAnsi="Verdana" w:cs="Arial"/>
        <w:noProof/>
        <w:color w:val="333399"/>
        <w:spacing w:val="7"/>
        <w:sz w:val="16"/>
        <w:szCs w:val="16"/>
      </w:rPr>
      <w:t>R. Boškovića</w:t>
    </w:r>
    <w:r w:rsidR="008F2EF1">
      <w:rPr>
        <w:rFonts w:ascii="Verdana" w:hAnsi="Verdana" w:cs="Arial"/>
        <w:noProof/>
        <w:color w:val="333399"/>
        <w:spacing w:val="7"/>
        <w:sz w:val="16"/>
        <w:szCs w:val="16"/>
      </w:rPr>
      <w:t xml:space="preserve"> 3</w:t>
    </w:r>
    <w:r w:rsidR="00F90955">
      <w:rPr>
        <w:rFonts w:ascii="Verdana" w:hAnsi="Verdana" w:cs="Arial"/>
        <w:noProof/>
        <w:color w:val="333399"/>
        <w:spacing w:val="7"/>
        <w:sz w:val="16"/>
        <w:szCs w:val="16"/>
      </w:rPr>
      <w:t>1</w:t>
    </w:r>
    <w:r w:rsidR="00320EA1" w:rsidRPr="00E06A0A">
      <w:rPr>
        <w:rFonts w:ascii="Verdana" w:hAnsi="Verdana" w:cs="Arial"/>
        <w:noProof/>
        <w:color w:val="333399"/>
        <w:spacing w:val="7"/>
        <w:sz w:val="16"/>
        <w:szCs w:val="16"/>
      </w:rPr>
      <w:t>, 21000 Split</w:t>
    </w:r>
    <w:r w:rsidR="00320EA1" w:rsidRPr="00741C57">
      <w:rPr>
        <w:rFonts w:ascii="Verdana" w:hAnsi="Verdana" w:cs="Arial"/>
        <w:noProof/>
        <w:color w:val="333399"/>
        <w:spacing w:val="12"/>
        <w:sz w:val="16"/>
        <w:szCs w:val="16"/>
      </w:rPr>
      <w:t xml:space="preserve"> </w:t>
    </w:r>
    <w:r w:rsidR="00320EA1" w:rsidRPr="00E06A0A">
      <w:rPr>
        <w:rFonts w:ascii="Wingdings" w:hAnsi="Wingdings" w:cs="Arial"/>
        <w:noProof/>
        <w:color w:val="333399"/>
        <w:spacing w:val="7"/>
        <w:sz w:val="12"/>
        <w:szCs w:val="12"/>
      </w:rPr>
      <w:t></w:t>
    </w:r>
    <w:r w:rsidR="00320EA1">
      <w:rPr>
        <w:rFonts w:ascii="Verdana" w:hAnsi="Verdana" w:cs="Arial"/>
        <w:noProof/>
        <w:color w:val="333399"/>
        <w:spacing w:val="7"/>
        <w:sz w:val="16"/>
        <w:szCs w:val="16"/>
      </w:rPr>
      <w:t xml:space="preserve"> </w:t>
    </w:r>
    <w:r w:rsidR="00E25E71">
      <w:rPr>
        <w:rFonts w:ascii="Verdana" w:hAnsi="Verdana" w:cs="Arial"/>
        <w:noProof/>
        <w:color w:val="333399"/>
        <w:spacing w:val="7"/>
        <w:sz w:val="16"/>
        <w:szCs w:val="16"/>
      </w:rPr>
      <w:t xml:space="preserve"> </w:t>
    </w:r>
    <w:r w:rsidR="00320EA1">
      <w:rPr>
        <w:rFonts w:ascii="Verdana" w:hAnsi="Verdana" w:cs="Arial"/>
        <w:noProof/>
        <w:color w:val="333399"/>
        <w:spacing w:val="7"/>
        <w:sz w:val="16"/>
        <w:szCs w:val="16"/>
      </w:rPr>
      <w:t>Tel.: (385) 21 558200</w:t>
    </w:r>
    <w:r w:rsidR="00E25E71">
      <w:rPr>
        <w:rFonts w:ascii="Wingdings" w:hAnsi="Wingdings" w:cs="Arial"/>
        <w:noProof/>
        <w:color w:val="333399"/>
        <w:spacing w:val="7"/>
        <w:sz w:val="12"/>
        <w:szCs w:val="12"/>
      </w:rPr>
      <w:t></w:t>
    </w:r>
    <w:r w:rsidR="00320EA1" w:rsidRPr="00E06A0A">
      <w:rPr>
        <w:rFonts w:ascii="Wingdings" w:hAnsi="Wingdings" w:cs="Arial"/>
        <w:noProof/>
        <w:color w:val="333399"/>
        <w:spacing w:val="7"/>
        <w:sz w:val="12"/>
        <w:szCs w:val="12"/>
      </w:rPr>
      <w:t></w:t>
    </w:r>
    <w:r w:rsidR="00320EA1" w:rsidRPr="00CC6EA8">
      <w:rPr>
        <w:rFonts w:ascii="Verdana" w:hAnsi="Verdana" w:cs="Arial"/>
        <w:noProof/>
        <w:color w:val="333399"/>
        <w:spacing w:val="-6"/>
        <w:sz w:val="16"/>
        <w:szCs w:val="16"/>
      </w:rPr>
      <w:t xml:space="preserve"> </w:t>
    </w:r>
    <w:r w:rsidR="00320EA1" w:rsidRPr="00E06A0A">
      <w:rPr>
        <w:rFonts w:ascii="Verdana" w:hAnsi="Verdana" w:cs="Arial"/>
        <w:noProof/>
        <w:color w:val="333399"/>
        <w:spacing w:val="7"/>
        <w:sz w:val="16"/>
        <w:szCs w:val="16"/>
      </w:rPr>
      <w:t>Fax: (385) 21 348163</w:t>
    </w:r>
    <w:r w:rsidR="00320EA1">
      <w:rPr>
        <w:rFonts w:ascii="Verdana" w:hAnsi="Verdana" w:cs="Arial"/>
        <w:noProof/>
        <w:color w:val="333399"/>
        <w:sz w:val="16"/>
        <w:szCs w:val="16"/>
      </w:rPr>
      <w:br/>
    </w:r>
    <w:r w:rsidR="00320EA1" w:rsidRPr="00E25E71">
      <w:rPr>
        <w:rFonts w:ascii="Verdana" w:hAnsi="Verdana" w:cs="Arial"/>
        <w:noProof/>
        <w:color w:val="333399"/>
        <w:spacing w:val="13"/>
        <w:w w:val="90"/>
        <w:sz w:val="16"/>
        <w:szCs w:val="16"/>
      </w:rPr>
      <w:t xml:space="preserve">e-mail: rektorat@unist.hr </w:t>
    </w:r>
    <w:r w:rsidR="00320EA1" w:rsidRPr="00DE70B4">
      <w:rPr>
        <w:rFonts w:ascii="Wingdings" w:hAnsi="Wingdings" w:cs="Arial"/>
        <w:noProof/>
        <w:color w:val="333399"/>
        <w:spacing w:val="13"/>
        <w:w w:val="90"/>
        <w:sz w:val="12"/>
        <w:szCs w:val="12"/>
      </w:rPr>
      <w:t></w:t>
    </w:r>
    <w:r w:rsidR="00320EA1" w:rsidRPr="00E25E71">
      <w:rPr>
        <w:rFonts w:ascii="Verdana" w:hAnsi="Verdana" w:cs="Arial"/>
        <w:noProof/>
        <w:color w:val="333399"/>
        <w:spacing w:val="13"/>
        <w:w w:val="90"/>
        <w:sz w:val="16"/>
        <w:szCs w:val="16"/>
      </w:rPr>
      <w:t xml:space="preserve"> </w:t>
    </w:r>
    <w:hyperlink r:id="rId1" w:history="1">
      <w:r w:rsidR="00320EA1" w:rsidRPr="00E25E71">
        <w:rPr>
          <w:rStyle w:val="Hiperveza"/>
          <w:rFonts w:ascii="Verdana" w:hAnsi="Verdana" w:cs="Arial"/>
          <w:noProof/>
          <w:color w:val="333399"/>
          <w:spacing w:val="13"/>
          <w:w w:val="90"/>
          <w:sz w:val="16"/>
          <w:szCs w:val="16"/>
          <w:u w:val="none"/>
        </w:rPr>
        <w:t>www.unist.hr</w:t>
      </w:r>
    </w:hyperlink>
    <w:r w:rsidR="00320EA1" w:rsidRPr="00E25E71">
      <w:rPr>
        <w:rFonts w:ascii="Verdana" w:hAnsi="Verdana" w:cs="Arial"/>
        <w:noProof/>
        <w:color w:val="333399"/>
        <w:spacing w:val="13"/>
        <w:w w:val="90"/>
        <w:sz w:val="16"/>
        <w:szCs w:val="16"/>
      </w:rPr>
      <w:t xml:space="preserve"> </w:t>
    </w:r>
    <w:r w:rsidR="00DE70B4" w:rsidRPr="00DE70B4">
      <w:rPr>
        <w:rFonts w:ascii="Wingdings" w:hAnsi="Wingdings" w:cs="Arial"/>
        <w:noProof/>
        <w:color w:val="333399"/>
        <w:spacing w:val="13"/>
        <w:w w:val="90"/>
        <w:sz w:val="12"/>
        <w:szCs w:val="12"/>
      </w:rPr>
      <w:t></w:t>
    </w:r>
    <w:r w:rsidR="00320EA1" w:rsidRPr="00E25E71">
      <w:rPr>
        <w:rFonts w:ascii="Verdana" w:hAnsi="Verdana" w:cs="Arial"/>
        <w:noProof/>
        <w:color w:val="333399"/>
        <w:spacing w:val="16"/>
        <w:w w:val="90"/>
        <w:sz w:val="16"/>
        <w:szCs w:val="16"/>
      </w:rPr>
      <w:t xml:space="preserve"> </w:t>
    </w:r>
    <w:r w:rsidR="008F2EF1" w:rsidRPr="00E25E71">
      <w:rPr>
        <w:rFonts w:ascii="Verdana" w:hAnsi="Verdana" w:cs="Arial"/>
        <w:noProof/>
        <w:color w:val="333399"/>
        <w:spacing w:val="20"/>
        <w:w w:val="90"/>
        <w:sz w:val="16"/>
        <w:szCs w:val="16"/>
      </w:rPr>
      <w:t>OIB 29845096215</w:t>
    </w:r>
    <w:r w:rsidR="00E35841" w:rsidRPr="00E25E71">
      <w:rPr>
        <w:rFonts w:ascii="Verdana" w:hAnsi="Verdana" w:cs="Arial"/>
        <w:noProof/>
        <w:color w:val="333399"/>
        <w:spacing w:val="20"/>
        <w:w w:val="90"/>
        <w:sz w:val="16"/>
        <w:szCs w:val="16"/>
      </w:rPr>
      <w:t xml:space="preserve"> </w:t>
    </w:r>
    <w:r w:rsidR="00DE70B4" w:rsidRPr="00DE70B4">
      <w:rPr>
        <w:rFonts w:ascii="Wingdings" w:hAnsi="Wingdings" w:cs="Arial"/>
        <w:noProof/>
        <w:color w:val="333399"/>
        <w:spacing w:val="13"/>
        <w:w w:val="90"/>
        <w:sz w:val="12"/>
        <w:szCs w:val="12"/>
      </w:rPr>
      <w:t></w:t>
    </w:r>
    <w:r w:rsidR="00320EA1" w:rsidRPr="00E25E71">
      <w:rPr>
        <w:rFonts w:ascii="Verdana" w:hAnsi="Verdana" w:cs="Arial"/>
        <w:noProof/>
        <w:color w:val="333399"/>
        <w:spacing w:val="25"/>
        <w:w w:val="90"/>
        <w:sz w:val="16"/>
        <w:szCs w:val="16"/>
      </w:rPr>
      <w:t xml:space="preserve"> </w:t>
    </w:r>
    <w:r w:rsidR="00FB077D">
      <w:rPr>
        <w:rFonts w:ascii="Verdana" w:hAnsi="Verdana" w:cs="Arial"/>
        <w:noProof/>
        <w:color w:val="333399"/>
        <w:spacing w:val="13"/>
        <w:w w:val="90"/>
        <w:sz w:val="16"/>
        <w:szCs w:val="16"/>
      </w:rPr>
      <w:t>IBAN HR0524070001100578938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B0718" w14:textId="77777777" w:rsidR="00BE1FAF" w:rsidRDefault="00BE1FAF">
      <w:r>
        <w:separator/>
      </w:r>
    </w:p>
  </w:footnote>
  <w:footnote w:type="continuationSeparator" w:id="0">
    <w:p w14:paraId="2FF64CD5" w14:textId="77777777" w:rsidR="00BE1FAF" w:rsidRDefault="00BE1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D1B2D" w14:textId="78680B2B" w:rsidR="00132D78" w:rsidRDefault="00132D78">
    <w:pPr>
      <w:pStyle w:val="Zaglavlje"/>
    </w:pPr>
    <w:r>
      <w:rPr>
        <w:noProof/>
      </w:rPr>
      <w:pict w14:anchorId="360EFF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89214501" o:spid="_x0000_s2050" type="#_x0000_t136" style="position:absolute;left:0;text-align:left;margin-left:0;margin-top:0;width:572.05pt;height:67.3pt;rotation:315;z-index:-25165363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 R I J E D L O G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4D5A5" w14:textId="64620190" w:rsidR="00ED5196" w:rsidRDefault="00132D78" w:rsidP="00F94A5B">
    <w:pPr>
      <w:pStyle w:val="Zaglavlje"/>
      <w:spacing w:before="0"/>
    </w:pPr>
    <w:r>
      <w:rPr>
        <w:noProof/>
      </w:rPr>
      <w:pict w14:anchorId="134F4DA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89214502" o:spid="_x0000_s2051" type="#_x0000_t136" style="position:absolute;left:0;text-align:left;margin-left:0;margin-top:0;width:572.05pt;height:67.3pt;rotation:315;z-index:-25165158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 R I J E D L O G"/>
        </v:shape>
      </w:pict>
    </w:r>
  </w:p>
  <w:p w14:paraId="3DEEC669" w14:textId="77777777" w:rsidR="00492E7C" w:rsidRPr="00492E7C" w:rsidRDefault="00492E7C" w:rsidP="00F94A5B">
    <w:pPr>
      <w:pStyle w:val="Zaglavlje"/>
      <w:spacing w:before="0"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8A1FE" w14:textId="15AD2ACC" w:rsidR="00ED5196" w:rsidRPr="00B946E6" w:rsidRDefault="00132D78" w:rsidP="00B946E6">
    <w:pPr>
      <w:pStyle w:val="Zaglavlje"/>
      <w:tabs>
        <w:tab w:val="clear" w:pos="9072"/>
        <w:tab w:val="right" w:pos="9063"/>
      </w:tabs>
      <w:ind w:left="1503" w:right="11"/>
      <w:jc w:val="center"/>
      <w:rPr>
        <w:rFonts w:ascii="Verdana" w:hAnsi="Verdana" w:cs="Arial"/>
        <w:b/>
        <w:color w:val="333399"/>
        <w:spacing w:val="110"/>
        <w:sz w:val="30"/>
        <w:szCs w:val="30"/>
      </w:rPr>
    </w:pPr>
    <w:r>
      <w:rPr>
        <w:noProof/>
      </w:rPr>
      <w:pict w14:anchorId="26A7FD4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89214500" o:spid="_x0000_s2049" type="#_x0000_t136" style="position:absolute;left:0;text-align:left;margin-left:0;margin-top:0;width:572.05pt;height:67.3pt;rotation:315;z-index:-25165568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 R I J E D L O G"/>
        </v:shape>
      </w:pict>
    </w:r>
    <w:r w:rsidR="00115B00">
      <w:rPr>
        <w:noProof/>
      </w:rPr>
      <w:drawing>
        <wp:anchor distT="0" distB="0" distL="114300" distR="114300" simplePos="0" relativeHeight="251657728" behindDoc="1" locked="1" layoutInCell="1" allowOverlap="1" wp14:anchorId="76F6009D" wp14:editId="07777777">
          <wp:simplePos x="0" y="0"/>
          <wp:positionH relativeFrom="column">
            <wp:posOffset>-72390</wp:posOffset>
          </wp:positionH>
          <wp:positionV relativeFrom="paragraph">
            <wp:posOffset>36195</wp:posOffset>
          </wp:positionV>
          <wp:extent cx="904875" cy="895350"/>
          <wp:effectExtent l="0" t="0" r="9525" b="0"/>
          <wp:wrapTight wrapText="bothSides">
            <wp:wrapPolygon edited="0">
              <wp:start x="0" y="0"/>
              <wp:lineTo x="0" y="21140"/>
              <wp:lineTo x="21373" y="21140"/>
              <wp:lineTo x="21373" y="0"/>
              <wp:lineTo x="0" y="0"/>
            </wp:wrapPolygon>
          </wp:wrapTight>
          <wp:docPr id="2" name="Slika 5" descr="Opis: sveuciliste_logo_memo_3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 descr="Opis: sveuciliste_logo_memo_3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2CBA5DA4" w:rsidRPr="118B83FB">
      <w:rPr>
        <w:rFonts w:ascii="Verdana" w:hAnsi="Verdana" w:cs="Arial"/>
        <w:b/>
        <w:bCs/>
        <w:color w:val="333399"/>
        <w:spacing w:val="110"/>
        <w:sz w:val="30"/>
        <w:szCs w:val="30"/>
      </w:rPr>
      <w:t>SVEUČILIŠTE U SPLITU</w:t>
    </w:r>
  </w:p>
  <w:p w14:paraId="351083D5" w14:textId="77777777" w:rsidR="00ED5196" w:rsidRPr="00B946E6" w:rsidRDefault="00ED5196" w:rsidP="00817A34">
    <w:pPr>
      <w:pStyle w:val="Zaglavlje"/>
      <w:tabs>
        <w:tab w:val="clear" w:pos="9072"/>
        <w:tab w:val="right" w:pos="9063"/>
      </w:tabs>
      <w:spacing w:before="0"/>
      <w:ind w:left="1440" w:right="11"/>
      <w:jc w:val="center"/>
      <w:rPr>
        <w:rFonts w:ascii="Verdana" w:hAnsi="Verdana" w:cs="Arial"/>
        <w:color w:val="333399"/>
        <w:spacing w:val="66"/>
        <w:sz w:val="18"/>
        <w:szCs w:val="18"/>
      </w:rPr>
    </w:pPr>
    <w:r w:rsidRPr="00B946E6">
      <w:rPr>
        <w:rFonts w:ascii="Verdana" w:hAnsi="Verdana" w:cs="Arial"/>
        <w:color w:val="333399"/>
        <w:spacing w:val="66"/>
        <w:sz w:val="18"/>
        <w:szCs w:val="18"/>
      </w:rPr>
      <w:t>UNIVERSITAS STUDIORUM SPALATENSIS</w:t>
    </w:r>
  </w:p>
  <w:p w14:paraId="630C8814" w14:textId="77777777" w:rsidR="00ED5196" w:rsidRPr="003572E5" w:rsidRDefault="009A053B" w:rsidP="00817A34">
    <w:pPr>
      <w:pStyle w:val="Zaglavlje"/>
      <w:tabs>
        <w:tab w:val="clear" w:pos="9072"/>
        <w:tab w:val="left" w:pos="4853"/>
        <w:tab w:val="center" w:pos="5251"/>
        <w:tab w:val="right" w:pos="9063"/>
      </w:tabs>
      <w:spacing w:before="120"/>
      <w:ind w:left="1440" w:right="11"/>
      <w:jc w:val="right"/>
      <w:rPr>
        <w:rFonts w:ascii="Verdana" w:hAnsi="Verdana" w:cs="Arial"/>
        <w:b/>
        <w:color w:val="333399"/>
        <w:sz w:val="16"/>
        <w:szCs w:val="16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6704" behindDoc="0" locked="0" layoutInCell="1" allowOverlap="1" wp14:anchorId="5E2588E6" wp14:editId="07777777">
              <wp:simplePos x="0" y="0"/>
              <wp:positionH relativeFrom="column">
                <wp:posOffset>941070</wp:posOffset>
              </wp:positionH>
              <wp:positionV relativeFrom="paragraph">
                <wp:posOffset>76199</wp:posOffset>
              </wp:positionV>
              <wp:extent cx="4914900" cy="0"/>
              <wp:effectExtent l="0" t="19050" r="19050" b="1905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14900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>
          <w:pict w14:anchorId="7010E7CB">
            <v:line id="Line 4" style="position:absolute;z-index: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spid="_x0000_s1026" strokecolor="#339" strokeweight="2.5pt" from="74.1pt,6pt" to="461.1pt,6pt" w14:anchorId="4AB6634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05FF"/>
    <w:multiLevelType w:val="hybridMultilevel"/>
    <w:tmpl w:val="09901658"/>
    <w:lvl w:ilvl="0" w:tplc="B3DA22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A35AB"/>
    <w:multiLevelType w:val="hybridMultilevel"/>
    <w:tmpl w:val="4074F4A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67F01"/>
    <w:multiLevelType w:val="hybridMultilevel"/>
    <w:tmpl w:val="3AE2488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56E524F"/>
    <w:multiLevelType w:val="hybridMultilevel"/>
    <w:tmpl w:val="DEF4BB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3E7313"/>
    <w:multiLevelType w:val="hybridMultilevel"/>
    <w:tmpl w:val="67F804C0"/>
    <w:lvl w:ilvl="0" w:tplc="041A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397"/>
  <w:hyphenationZone w:val="425"/>
  <w:drawingGridHorizontalSpacing w:val="120"/>
  <w:drawingGridVerticalSpacing w:val="57"/>
  <w:displayHorizontalDrawingGridEvery w:val="2"/>
  <w:characterSpacingControl w:val="doNotCompress"/>
  <w:hdrShapeDefaults>
    <o:shapedefaults v:ext="edit" spidmax="2052">
      <o:colormru v:ext="edit" colors="#8484d6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WwMDG2MDEzNzIyszBT0lEKTi0uzszPAykwqgUAsPgV9SwAAAA="/>
  </w:docVars>
  <w:rsids>
    <w:rsidRoot w:val="009A053B"/>
    <w:rsid w:val="000060F2"/>
    <w:rsid w:val="0003347D"/>
    <w:rsid w:val="00047D1E"/>
    <w:rsid w:val="00057C4B"/>
    <w:rsid w:val="00060F62"/>
    <w:rsid w:val="00072B32"/>
    <w:rsid w:val="00095DF2"/>
    <w:rsid w:val="000B3846"/>
    <w:rsid w:val="000C16D7"/>
    <w:rsid w:val="000C775C"/>
    <w:rsid w:val="000D6013"/>
    <w:rsid w:val="000E16D2"/>
    <w:rsid w:val="00115B00"/>
    <w:rsid w:val="00117BC7"/>
    <w:rsid w:val="00124617"/>
    <w:rsid w:val="00124BF1"/>
    <w:rsid w:val="0012795B"/>
    <w:rsid w:val="00132D78"/>
    <w:rsid w:val="00133475"/>
    <w:rsid w:val="00150B5F"/>
    <w:rsid w:val="00154717"/>
    <w:rsid w:val="00155716"/>
    <w:rsid w:val="00156604"/>
    <w:rsid w:val="00156949"/>
    <w:rsid w:val="00170E21"/>
    <w:rsid w:val="00184AB3"/>
    <w:rsid w:val="00190814"/>
    <w:rsid w:val="00196054"/>
    <w:rsid w:val="001B6633"/>
    <w:rsid w:val="001B7F7F"/>
    <w:rsid w:val="001C6D8E"/>
    <w:rsid w:val="001D2B59"/>
    <w:rsid w:val="001D7C23"/>
    <w:rsid w:val="001E4E9F"/>
    <w:rsid w:val="001F26FA"/>
    <w:rsid w:val="00212314"/>
    <w:rsid w:val="00231FD6"/>
    <w:rsid w:val="002372D6"/>
    <w:rsid w:val="00253716"/>
    <w:rsid w:val="002545BE"/>
    <w:rsid w:val="0026605A"/>
    <w:rsid w:val="00270C9E"/>
    <w:rsid w:val="00273069"/>
    <w:rsid w:val="00277D6C"/>
    <w:rsid w:val="002C1C32"/>
    <w:rsid w:val="002D0CBD"/>
    <w:rsid w:val="002D3D61"/>
    <w:rsid w:val="002E342C"/>
    <w:rsid w:val="002F08BA"/>
    <w:rsid w:val="002F5E2B"/>
    <w:rsid w:val="00301218"/>
    <w:rsid w:val="00303F22"/>
    <w:rsid w:val="003127E6"/>
    <w:rsid w:val="00320EA1"/>
    <w:rsid w:val="003270C8"/>
    <w:rsid w:val="00331DCF"/>
    <w:rsid w:val="0033225E"/>
    <w:rsid w:val="003323D2"/>
    <w:rsid w:val="00334FDE"/>
    <w:rsid w:val="003572E5"/>
    <w:rsid w:val="0037119E"/>
    <w:rsid w:val="00372745"/>
    <w:rsid w:val="00372A77"/>
    <w:rsid w:val="003775F7"/>
    <w:rsid w:val="003862D3"/>
    <w:rsid w:val="00386CA8"/>
    <w:rsid w:val="003A13CA"/>
    <w:rsid w:val="003A3D89"/>
    <w:rsid w:val="003B5AAB"/>
    <w:rsid w:val="003B60BE"/>
    <w:rsid w:val="003C23E2"/>
    <w:rsid w:val="003C506C"/>
    <w:rsid w:val="003D0EF5"/>
    <w:rsid w:val="003E3C44"/>
    <w:rsid w:val="004064A1"/>
    <w:rsid w:val="004116B5"/>
    <w:rsid w:val="0041379A"/>
    <w:rsid w:val="00421D7A"/>
    <w:rsid w:val="00421EF4"/>
    <w:rsid w:val="00430DA5"/>
    <w:rsid w:val="00437C4F"/>
    <w:rsid w:val="00464357"/>
    <w:rsid w:val="0047322D"/>
    <w:rsid w:val="0047495E"/>
    <w:rsid w:val="00492E7C"/>
    <w:rsid w:val="004B46B7"/>
    <w:rsid w:val="004B7490"/>
    <w:rsid w:val="004C292D"/>
    <w:rsid w:val="004C7CD0"/>
    <w:rsid w:val="004D0D72"/>
    <w:rsid w:val="0050504C"/>
    <w:rsid w:val="00520117"/>
    <w:rsid w:val="005208FB"/>
    <w:rsid w:val="00540765"/>
    <w:rsid w:val="00557CCD"/>
    <w:rsid w:val="00560C8E"/>
    <w:rsid w:val="00560D53"/>
    <w:rsid w:val="00594205"/>
    <w:rsid w:val="005A1CFE"/>
    <w:rsid w:val="005A2DD9"/>
    <w:rsid w:val="005D30EC"/>
    <w:rsid w:val="005D3C1F"/>
    <w:rsid w:val="005F1655"/>
    <w:rsid w:val="005F39EA"/>
    <w:rsid w:val="00613099"/>
    <w:rsid w:val="00617DE8"/>
    <w:rsid w:val="00625746"/>
    <w:rsid w:val="00637912"/>
    <w:rsid w:val="00640AD6"/>
    <w:rsid w:val="00641A8A"/>
    <w:rsid w:val="00656E60"/>
    <w:rsid w:val="00661760"/>
    <w:rsid w:val="00681625"/>
    <w:rsid w:val="00683E96"/>
    <w:rsid w:val="006A49E8"/>
    <w:rsid w:val="006A6425"/>
    <w:rsid w:val="006B3088"/>
    <w:rsid w:val="006C303E"/>
    <w:rsid w:val="006E0CFE"/>
    <w:rsid w:val="006E3CF9"/>
    <w:rsid w:val="006E53B6"/>
    <w:rsid w:val="006E7AAD"/>
    <w:rsid w:val="007250C7"/>
    <w:rsid w:val="0073022C"/>
    <w:rsid w:val="00736023"/>
    <w:rsid w:val="007373DF"/>
    <w:rsid w:val="00740129"/>
    <w:rsid w:val="00741C57"/>
    <w:rsid w:val="00751077"/>
    <w:rsid w:val="007568FC"/>
    <w:rsid w:val="0077434A"/>
    <w:rsid w:val="00777D64"/>
    <w:rsid w:val="007850F0"/>
    <w:rsid w:val="00790309"/>
    <w:rsid w:val="007B2165"/>
    <w:rsid w:val="007B4E00"/>
    <w:rsid w:val="007D3114"/>
    <w:rsid w:val="007D61EC"/>
    <w:rsid w:val="007F4396"/>
    <w:rsid w:val="007F7276"/>
    <w:rsid w:val="00802628"/>
    <w:rsid w:val="00805334"/>
    <w:rsid w:val="00811D62"/>
    <w:rsid w:val="00817248"/>
    <w:rsid w:val="008179D8"/>
    <w:rsid w:val="00817A34"/>
    <w:rsid w:val="008202E5"/>
    <w:rsid w:val="00841B63"/>
    <w:rsid w:val="00842991"/>
    <w:rsid w:val="00850F6D"/>
    <w:rsid w:val="00854826"/>
    <w:rsid w:val="00854A3F"/>
    <w:rsid w:val="00876D79"/>
    <w:rsid w:val="00886662"/>
    <w:rsid w:val="008B04F6"/>
    <w:rsid w:val="008B15DC"/>
    <w:rsid w:val="008B48C9"/>
    <w:rsid w:val="008C1027"/>
    <w:rsid w:val="008C27D6"/>
    <w:rsid w:val="008C648A"/>
    <w:rsid w:val="008D33BD"/>
    <w:rsid w:val="008E5658"/>
    <w:rsid w:val="008F040A"/>
    <w:rsid w:val="008F2EF1"/>
    <w:rsid w:val="008F7D1B"/>
    <w:rsid w:val="00901B57"/>
    <w:rsid w:val="00904230"/>
    <w:rsid w:val="00944FB5"/>
    <w:rsid w:val="009468D5"/>
    <w:rsid w:val="009477F1"/>
    <w:rsid w:val="00955956"/>
    <w:rsid w:val="009A053B"/>
    <w:rsid w:val="009B71E3"/>
    <w:rsid w:val="009C0163"/>
    <w:rsid w:val="009D3472"/>
    <w:rsid w:val="009D4A50"/>
    <w:rsid w:val="009E0D20"/>
    <w:rsid w:val="00A06194"/>
    <w:rsid w:val="00A10276"/>
    <w:rsid w:val="00A1043C"/>
    <w:rsid w:val="00A11BB8"/>
    <w:rsid w:val="00A11E13"/>
    <w:rsid w:val="00A12E9D"/>
    <w:rsid w:val="00A13DA9"/>
    <w:rsid w:val="00A15ACD"/>
    <w:rsid w:val="00A241BD"/>
    <w:rsid w:val="00A6156E"/>
    <w:rsid w:val="00A7530C"/>
    <w:rsid w:val="00A95281"/>
    <w:rsid w:val="00A97516"/>
    <w:rsid w:val="00AB0DAF"/>
    <w:rsid w:val="00AC15F8"/>
    <w:rsid w:val="00AC67F0"/>
    <w:rsid w:val="00B247C9"/>
    <w:rsid w:val="00B543B7"/>
    <w:rsid w:val="00B55059"/>
    <w:rsid w:val="00B62554"/>
    <w:rsid w:val="00B75D7F"/>
    <w:rsid w:val="00B9014A"/>
    <w:rsid w:val="00B946E6"/>
    <w:rsid w:val="00B96863"/>
    <w:rsid w:val="00BB2608"/>
    <w:rsid w:val="00BD4677"/>
    <w:rsid w:val="00BD608B"/>
    <w:rsid w:val="00BE0818"/>
    <w:rsid w:val="00BE1FAF"/>
    <w:rsid w:val="00BE2310"/>
    <w:rsid w:val="00BF3202"/>
    <w:rsid w:val="00BF7DD5"/>
    <w:rsid w:val="00C01EE7"/>
    <w:rsid w:val="00C109F1"/>
    <w:rsid w:val="00C2059B"/>
    <w:rsid w:val="00C23985"/>
    <w:rsid w:val="00C315BD"/>
    <w:rsid w:val="00C406E6"/>
    <w:rsid w:val="00C503BD"/>
    <w:rsid w:val="00C52A20"/>
    <w:rsid w:val="00C55FB2"/>
    <w:rsid w:val="00C6000F"/>
    <w:rsid w:val="00C64ADC"/>
    <w:rsid w:val="00C66227"/>
    <w:rsid w:val="00C74C51"/>
    <w:rsid w:val="00C76DB0"/>
    <w:rsid w:val="00C910AB"/>
    <w:rsid w:val="00CA2D4C"/>
    <w:rsid w:val="00CA7753"/>
    <w:rsid w:val="00CB16CD"/>
    <w:rsid w:val="00CC059B"/>
    <w:rsid w:val="00CC2CF7"/>
    <w:rsid w:val="00CC6EA8"/>
    <w:rsid w:val="00CF02E1"/>
    <w:rsid w:val="00CF0549"/>
    <w:rsid w:val="00CF6304"/>
    <w:rsid w:val="00CF792C"/>
    <w:rsid w:val="00D03109"/>
    <w:rsid w:val="00D16631"/>
    <w:rsid w:val="00D2178F"/>
    <w:rsid w:val="00D22589"/>
    <w:rsid w:val="00D32A88"/>
    <w:rsid w:val="00D40334"/>
    <w:rsid w:val="00D53CC7"/>
    <w:rsid w:val="00D77D0B"/>
    <w:rsid w:val="00D80375"/>
    <w:rsid w:val="00D87342"/>
    <w:rsid w:val="00D90F90"/>
    <w:rsid w:val="00D918D6"/>
    <w:rsid w:val="00DB7D00"/>
    <w:rsid w:val="00DC515A"/>
    <w:rsid w:val="00DC59C8"/>
    <w:rsid w:val="00DC6671"/>
    <w:rsid w:val="00DC7A39"/>
    <w:rsid w:val="00DD6CB6"/>
    <w:rsid w:val="00DE70B4"/>
    <w:rsid w:val="00DE736E"/>
    <w:rsid w:val="00DF289F"/>
    <w:rsid w:val="00E047F2"/>
    <w:rsid w:val="00E06A0A"/>
    <w:rsid w:val="00E14BA4"/>
    <w:rsid w:val="00E25E71"/>
    <w:rsid w:val="00E35841"/>
    <w:rsid w:val="00E3693D"/>
    <w:rsid w:val="00E519EF"/>
    <w:rsid w:val="00E62865"/>
    <w:rsid w:val="00E8463D"/>
    <w:rsid w:val="00E87577"/>
    <w:rsid w:val="00E948C8"/>
    <w:rsid w:val="00E95A7C"/>
    <w:rsid w:val="00EC1991"/>
    <w:rsid w:val="00ED5196"/>
    <w:rsid w:val="00ED646D"/>
    <w:rsid w:val="00ED65AF"/>
    <w:rsid w:val="00EE255D"/>
    <w:rsid w:val="00EF0124"/>
    <w:rsid w:val="00EF1C36"/>
    <w:rsid w:val="00F02029"/>
    <w:rsid w:val="00F03E30"/>
    <w:rsid w:val="00F069AF"/>
    <w:rsid w:val="00F15923"/>
    <w:rsid w:val="00F23714"/>
    <w:rsid w:val="00F25881"/>
    <w:rsid w:val="00F339C4"/>
    <w:rsid w:val="00F65633"/>
    <w:rsid w:val="00F66D51"/>
    <w:rsid w:val="00F72A3A"/>
    <w:rsid w:val="00F7506E"/>
    <w:rsid w:val="00F75952"/>
    <w:rsid w:val="00F90955"/>
    <w:rsid w:val="00F9385D"/>
    <w:rsid w:val="00F94A5B"/>
    <w:rsid w:val="00FB077D"/>
    <w:rsid w:val="00FB0926"/>
    <w:rsid w:val="00FC2156"/>
    <w:rsid w:val="00FC52E8"/>
    <w:rsid w:val="00FE765A"/>
    <w:rsid w:val="033B0C56"/>
    <w:rsid w:val="05AAA3B0"/>
    <w:rsid w:val="097C1914"/>
    <w:rsid w:val="0C759A3E"/>
    <w:rsid w:val="0E38523A"/>
    <w:rsid w:val="0E432112"/>
    <w:rsid w:val="0FD2FCC7"/>
    <w:rsid w:val="118B83FB"/>
    <w:rsid w:val="14401758"/>
    <w:rsid w:val="176C7665"/>
    <w:rsid w:val="17B4AC23"/>
    <w:rsid w:val="22C1E80D"/>
    <w:rsid w:val="252E8BBF"/>
    <w:rsid w:val="26664AA6"/>
    <w:rsid w:val="2CBA5DA4"/>
    <w:rsid w:val="30DF1588"/>
    <w:rsid w:val="34469402"/>
    <w:rsid w:val="36BEAB6E"/>
    <w:rsid w:val="39D169C8"/>
    <w:rsid w:val="3ACB3B88"/>
    <w:rsid w:val="3BB8FB30"/>
    <w:rsid w:val="4526B3B8"/>
    <w:rsid w:val="47FB66B5"/>
    <w:rsid w:val="4A0B3672"/>
    <w:rsid w:val="4E984450"/>
    <w:rsid w:val="55FE5310"/>
    <w:rsid w:val="59BC17B3"/>
    <w:rsid w:val="59ED2904"/>
    <w:rsid w:val="5B1DFD02"/>
    <w:rsid w:val="5B97B8C6"/>
    <w:rsid w:val="5E0C1504"/>
    <w:rsid w:val="627053BE"/>
    <w:rsid w:val="6507F34B"/>
    <w:rsid w:val="66F37650"/>
    <w:rsid w:val="6C06B861"/>
    <w:rsid w:val="6D4E2387"/>
    <w:rsid w:val="6D589E2C"/>
    <w:rsid w:val="76908C58"/>
    <w:rsid w:val="78BEC118"/>
    <w:rsid w:val="78CC1432"/>
    <w:rsid w:val="79C60AFB"/>
    <w:rsid w:val="7A54A5F1"/>
    <w:rsid w:val="7BF6A0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o:colormru v:ext="edit" colors="#8484d6"/>
    </o:shapedefaults>
    <o:shapelayout v:ext="edit">
      <o:idmap v:ext="edit" data="1"/>
    </o:shapelayout>
  </w:shapeDefaults>
  <w:decimalSymbol w:val=","/>
  <w:listSeparator w:val=";"/>
  <w14:docId w14:val="4EEAB450"/>
  <w15:docId w15:val="{EA903CAC-14DF-409A-A435-D15F0CEF8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60F2"/>
    <w:pPr>
      <w:spacing w:before="100"/>
      <w:jc w:val="both"/>
    </w:pPr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C6000F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C6000F"/>
    <w:pPr>
      <w:tabs>
        <w:tab w:val="center" w:pos="4536"/>
        <w:tab w:val="right" w:pos="9072"/>
      </w:tabs>
    </w:pPr>
  </w:style>
  <w:style w:type="character" w:styleId="Hiperveza">
    <w:name w:val="Hyperlink"/>
    <w:rsid w:val="00C6000F"/>
    <w:rPr>
      <w:color w:val="0000FF"/>
      <w:u w:val="single"/>
    </w:rPr>
  </w:style>
  <w:style w:type="character" w:styleId="SlijeenaHiperveza">
    <w:name w:val="FollowedHyperlink"/>
    <w:rsid w:val="00A06194"/>
    <w:rPr>
      <w:color w:val="800080"/>
      <w:u w:val="single"/>
    </w:rPr>
  </w:style>
  <w:style w:type="paragraph" w:customStyle="1" w:styleId="Body">
    <w:name w:val="Body"/>
    <w:basedOn w:val="Normal"/>
    <w:rsid w:val="003270C8"/>
  </w:style>
  <w:style w:type="character" w:styleId="Brojstranice">
    <w:name w:val="page number"/>
    <w:basedOn w:val="Zadanifontodlomka"/>
    <w:rsid w:val="008B48C9"/>
  </w:style>
  <w:style w:type="table" w:styleId="Reetkatablice">
    <w:name w:val="Table Grid"/>
    <w:basedOn w:val="Obinatablica"/>
    <w:rsid w:val="00DC66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aglavljeChar">
    <w:name w:val="Zaglavlje Char"/>
    <w:link w:val="Zaglavlje"/>
    <w:rsid w:val="00CC059B"/>
    <w:rPr>
      <w:sz w:val="24"/>
      <w:szCs w:val="24"/>
    </w:rPr>
  </w:style>
  <w:style w:type="paragraph" w:styleId="Tekstbalonia">
    <w:name w:val="Balloon Text"/>
    <w:basedOn w:val="Normal"/>
    <w:link w:val="TekstbaloniaChar"/>
    <w:rsid w:val="005D3C1F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5D3C1F"/>
    <w:rPr>
      <w:rFonts w:ascii="Tahoma" w:hAnsi="Tahoma" w:cs="Tahoma"/>
      <w:sz w:val="16"/>
      <w:szCs w:val="16"/>
    </w:rPr>
  </w:style>
  <w:style w:type="character" w:customStyle="1" w:styleId="PodnojeChar">
    <w:name w:val="Podnožje Char"/>
    <w:link w:val="Podnoje"/>
    <w:uiPriority w:val="99"/>
    <w:rsid w:val="00492E7C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DC515A"/>
    <w:pPr>
      <w:ind w:left="720"/>
      <w:contextualSpacing/>
    </w:pPr>
  </w:style>
  <w:style w:type="character" w:styleId="Tekstrezerviranogmjesta">
    <w:name w:val="Placeholder Text"/>
    <w:uiPriority w:val="99"/>
    <w:semiHidden/>
    <w:rsid w:val="00320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9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4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st.h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islav\Documents\Dokumenti_Akti\Obrasci\Dopis_rektor_12_1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9B3639B3E1B041B41B892D3ACB29AE" ma:contentTypeVersion="12" ma:contentTypeDescription="Stvaranje novog dokumenta." ma:contentTypeScope="" ma:versionID="82eb12f57bd2e191289f61afde509921">
  <xsd:schema xmlns:xsd="http://www.w3.org/2001/XMLSchema" xmlns:xs="http://www.w3.org/2001/XMLSchema" xmlns:p="http://schemas.microsoft.com/office/2006/metadata/properties" xmlns:ns2="a4f27737-c5d4-4056-88ee-e55e27e998e6" xmlns:ns3="793fea45-f278-4bb4-bc96-369c5ef124bd" targetNamespace="http://schemas.microsoft.com/office/2006/metadata/properties" ma:root="true" ma:fieldsID="99a4415979784f6e044188374051b3c3" ns2:_="" ns3:_="">
    <xsd:import namespace="a4f27737-c5d4-4056-88ee-e55e27e998e6"/>
    <xsd:import namespace="793fea45-f278-4bb4-bc96-369c5ef12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ea45-f278-4bb4-bc96-369c5ef12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2A0E1A-C016-457A-98C6-66A2695574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12B3A9-FC77-4BBE-83AC-D3E148FD8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27737-c5d4-4056-88ee-e55e27e998e6"/>
    <ds:schemaRef ds:uri="793fea45-f278-4bb4-bc96-369c5ef124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0F930A-EDAE-4BF4-8C7E-831541DE72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B54E965-99A4-452B-B8E0-4374E18558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Dopis_rektor_12_1</Template>
  <TotalTime>4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Split,</vt:lpstr>
      <vt:lpstr>Split,</vt:lpstr>
    </vt:vector>
  </TitlesOfParts>
  <Company>lsdkfj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Split,</dc:title>
  <dc:subject/>
  <dc:creator>Tomislav</dc:creator>
  <cp:keywords/>
  <dc:description/>
  <cp:lastModifiedBy>Jelena Gladović</cp:lastModifiedBy>
  <cp:revision>7</cp:revision>
  <cp:lastPrinted>2022-12-08T12:48:00Z</cp:lastPrinted>
  <dcterms:created xsi:type="dcterms:W3CDTF">2022-12-09T09:05:00Z</dcterms:created>
  <dcterms:modified xsi:type="dcterms:W3CDTF">2022-12-09T09:08:00Z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</Properties>
</file>